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890251486"/>
        <w:docPartObj>
          <w:docPartGallery w:val="Cover Pages"/>
          <w:docPartUnique/>
        </w:docPartObj>
      </w:sdtPr>
      <w:sdtEndPr/>
      <w:sdtContent>
        <w:tbl>
          <w:tblPr>
            <w:tblpPr w:leftFromText="187" w:rightFromText="187" w:bottomFromText="720" w:horzAnchor="margin" w:tblpYSpec="center"/>
            <w:tblW w:w="5000" w:type="pct"/>
            <w:tblLook w:val="04A0" w:firstRow="1" w:lastRow="0" w:firstColumn="1" w:lastColumn="0" w:noHBand="0" w:noVBand="1"/>
          </w:tblPr>
          <w:tblGrid>
            <w:gridCol w:w="9242"/>
          </w:tblGrid>
          <w:tr w:rsidR="008E4FD7">
            <w:tc>
              <w:tcPr>
                <w:tcW w:w="10296" w:type="dxa"/>
              </w:tcPr>
              <w:p w:rsidR="008E4FD7" w:rsidRDefault="009E517A">
                <w:pPr>
                  <w:pStyle w:val="Titel"/>
                  <w:rPr>
                    <w:sz w:val="140"/>
                    <w:szCs w:val="140"/>
                  </w:rPr>
                </w:pPr>
                <w:sdt>
                  <w:sdtPr>
                    <w:rPr>
                      <w:sz w:val="90"/>
                      <w:szCs w:val="90"/>
                    </w:rPr>
                    <w:alias w:val="Titel"/>
                    <w:id w:val="1934172987"/>
                    <w:placeholder>
                      <w:docPart w:val="75117F5B87064B378760E17D9B6EB017"/>
                    </w:placeholder>
                    <w:dataBinding w:prefixMappings="xmlns:ns0='http://schemas.openxmlformats.org/package/2006/metadata/core-properties' xmlns:ns1='http://purl.org/dc/elements/1.1/'" w:xpath="/ns0:coreProperties[1]/ns1:title[1]" w:storeItemID="{6C3C8BC8-F283-45AE-878A-BAB7291924A1}"/>
                    <w:text/>
                  </w:sdtPr>
                  <w:sdtEndPr/>
                  <w:sdtContent>
                    <w:r w:rsidR="008E4FD7" w:rsidRPr="008E4FD7">
                      <w:rPr>
                        <w:sz w:val="90"/>
                        <w:szCs w:val="90"/>
                      </w:rPr>
                      <w:t>Online samenwerken</w:t>
                    </w:r>
                  </w:sdtContent>
                </w:sdt>
              </w:p>
            </w:tc>
          </w:tr>
          <w:tr w:rsidR="008E4FD7">
            <w:tc>
              <w:tcPr>
                <w:tcW w:w="0" w:type="auto"/>
                <w:vAlign w:val="bottom"/>
              </w:tcPr>
              <w:p w:rsidR="008E4FD7" w:rsidRDefault="009E517A">
                <w:pPr>
                  <w:pStyle w:val="Ondertitel"/>
                </w:pPr>
                <w:sdt>
                  <w:sdtPr>
                    <w:rPr>
                      <w:sz w:val="44"/>
                      <w:szCs w:val="44"/>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8E4FD7">
                      <w:rPr>
                        <w:sz w:val="44"/>
                        <w:szCs w:val="44"/>
                      </w:rPr>
                      <w:t>Vakdidactiek: Biologie met ICT</w:t>
                    </w:r>
                  </w:sdtContent>
                </w:sdt>
              </w:p>
            </w:tc>
          </w:tr>
          <w:tr w:rsidR="008E4FD7">
            <w:trPr>
              <w:trHeight w:val="1152"/>
            </w:trPr>
            <w:tc>
              <w:tcPr>
                <w:tcW w:w="0" w:type="auto"/>
                <w:vAlign w:val="bottom"/>
              </w:tcPr>
              <w:p w:rsidR="008E4FD7" w:rsidRDefault="009E517A" w:rsidP="00A43FCE">
                <w:pPr>
                  <w:rPr>
                    <w:color w:val="000000" w:themeColor="text1"/>
                    <w:sz w:val="24"/>
                    <w:szCs w:val="24"/>
                  </w:rPr>
                </w:pPr>
                <w:sdt>
                  <w:sdtPr>
                    <w:rPr>
                      <w:color w:val="000000" w:themeColor="text1"/>
                      <w:sz w:val="24"/>
                      <w:szCs w:val="24"/>
                    </w:rPr>
                    <w:alias w:val="Samenvatting"/>
                    <w:id w:val="624198434"/>
                    <w:dataBinding w:prefixMappings="xmlns:ns0='http://schemas.microsoft.com/office/2006/coverPageProps'" w:xpath="/ns0:CoverPageProperties[1]/ns0:Abstract[1]" w:storeItemID="{55AF091B-3C7A-41E3-B477-F2FDAA23CFDA}"/>
                    <w:text/>
                  </w:sdtPr>
                  <w:sdtEndPr/>
                  <w:sdtContent>
                    <w:r w:rsidR="008E4FD7">
                      <w:rPr>
                        <w:color w:val="000000" w:themeColor="text1"/>
                        <w:sz w:val="24"/>
                        <w:szCs w:val="24"/>
                      </w:rPr>
                      <w:t xml:space="preserve">In deze opdracht gaan leerlingen in groepjes van twee of drie leerlingen online samenwerken in </w:t>
                    </w:r>
                    <w:proofErr w:type="spellStart"/>
                    <w:r w:rsidR="00A43FCE">
                      <w:rPr>
                        <w:color w:val="000000" w:themeColor="text1"/>
                        <w:sz w:val="24"/>
                        <w:szCs w:val="24"/>
                      </w:rPr>
                      <w:t>Trello</w:t>
                    </w:r>
                    <w:proofErr w:type="spellEnd"/>
                    <w:r w:rsidR="008E4FD7">
                      <w:rPr>
                        <w:color w:val="000000" w:themeColor="text1"/>
                        <w:sz w:val="24"/>
                        <w:szCs w:val="24"/>
                      </w:rPr>
                      <w:t>. Middels deze opdracht leren leerlingen om aan bepaalde competenties te werken (samenwerken, reflecteren, werken met ICT).</w:t>
                    </w:r>
                  </w:sdtContent>
                </w:sdt>
              </w:p>
            </w:tc>
          </w:tr>
        </w:tbl>
        <w:p w:rsidR="008E4FD7" w:rsidRDefault="009E517A">
          <w:pPr>
            <w:rPr>
              <w:sz w:val="140"/>
              <w:szCs w:val="140"/>
            </w:rPr>
          </w:pPr>
          <w:r>
            <w:rPr>
              <w:noProof/>
            </w:rPr>
            <w:pict>
              <v:rect id="Rechthoek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" stroked="f" strokeweight="2pt">
                <v:fill r:id="rId10" o:title="" recolor="t" rotate="t" type="frame"/>
                <v:imagedata recolortarget="#3f3f3f [801]"/>
                <w10:wrap anchorx="page" anchory="page"/>
              </v:rect>
            </w:pict>
          </w:r>
          <w:r>
            <w:rPr>
              <w:noProof/>
            </w:rPr>
            <w:pict>
              <v:shapetype id="_x0000_t202" coordsize="21600,21600" o:spt="202" path="m,l,21600r21600,l21600,xe">
                <v:stroke joinstyle="miter"/>
                <v:path gradientshapeok="t" o:connecttype="rect"/>
              </v:shapetype>
              <v:shape id="Tekstvak 53" o:spid="_x0000_s1029"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" filled="f" stroked="f" strokeweight=".5pt">
                <v:textbox style="mso-fit-shape-to-text:t">
                  <w:txbxContent>
                    <w:sdt>
                      <w:sdtPr>
                        <w:id w:val="1631521841"/>
                        <w:date>
                          <w:dateFormat w:val="d-M-yyyy"/>
                          <w:lid w:val="nl-NL"/>
                          <w:storeMappedDataAs w:val="dateTime"/>
                          <w:calendar w:val="gregorian"/>
                        </w:date>
                      </w:sdtPr>
                      <w:sdtEndPr/>
                      <w:sdtContent>
                        <w:p w:rsidR="008E4FD7" w:rsidRDefault="008E4FD7">
                          <w:pPr>
                            <w:pStyle w:val="Ondertitel"/>
                            <w:spacing w:after="0" w:line="240" w:lineRule="auto"/>
                          </w:pPr>
                          <w:r>
                            <w:t xml:space="preserve">Dina </w:t>
                          </w:r>
                          <w:proofErr w:type="spellStart"/>
                          <w:r>
                            <w:t>Ismail</w:t>
                          </w:r>
                          <w:proofErr w:type="spellEnd"/>
                        </w:p>
                      </w:sdtContent>
                    </w:sdt>
                  </w:txbxContent>
                </v:textbox>
                <w10:wrap anchorx="margin" anchory="margin"/>
              </v:shape>
            </w:pict>
          </w:r>
          <w:r>
            <w:rPr>
              <w:noProof/>
            </w:rPr>
            <w:pict>
              <v:rect id="Rechthoek 54" o:spid="_x0000_s1028"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" fillcolor="#4f81bd [3204]" stroked="f" strokeweight="2pt">
                <w10:wrap anchorx="page" anchory="page"/>
              </v:rect>
            </w:pict>
          </w:r>
          <w:r>
            <w:rPr>
              <w:noProof/>
            </w:rPr>
            <w:pict>
              <v:rect id="Rechthoek 55" o:spid="_x0000_s1027"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M0RsC7nAQAAEwQAAA4AAAAAAAAAAAAAAAAALgIAAGRycy9lMm9Eb2MueG1sUEsBAi0A&#10;FAAGAAgAAAAhALu8VnPZAAAAAwEAAA8AAAAAAAAAAAAAAAAAQQQAAGRycy9kb3ducmV2LnhtbFBL&#10;BQYAAAAABAAEAPMAAABHBQAAAAA=&#10;" fillcolor="#4f81bd [3204]" stroked="f" strokeweight="2pt">
                <w10:wrap anchorx="margin" anchory="margin"/>
              </v:rect>
            </w:pict>
          </w:r>
          <w:r w:rsidR="008E4FD7">
            <w:rPr>
              <w:sz w:val="140"/>
              <w:szCs w:val="140"/>
            </w:rPr>
            <w:br w:type="page"/>
          </w:r>
        </w:p>
      </w:sdtContent>
    </w:sdt>
    <w:p w:rsidR="00193537" w:rsidRDefault="00193537" w:rsidP="00193537">
      <w:pPr>
        <w:pStyle w:val="Kop1"/>
      </w:pPr>
      <w:r>
        <w:lastRenderedPageBreak/>
        <w:t xml:space="preserve">Inleiding </w:t>
      </w:r>
    </w:p>
    <w:p w:rsidR="004F704D" w:rsidRDefault="004F704D" w:rsidP="00193537">
      <w:r>
        <w:t xml:space="preserve">Deze les gaan we aan de slag met online samenwerken. Dit gaat </w:t>
      </w:r>
      <w:r w:rsidR="00A43FCE">
        <w:t xml:space="preserve">via </w:t>
      </w:r>
      <w:proofErr w:type="spellStart"/>
      <w:r w:rsidR="00A43FCE">
        <w:t>Trello</w:t>
      </w:r>
      <w:proofErr w:type="spellEnd"/>
      <w:r>
        <w:t xml:space="preserve">. Hierover hebben jullie uitleg gekregen in de vorige les. Hieronder staat verder beschreven wat precies de bedoeling is, wat er van jullie verwacht wordt en hoe jullie op het verslag beoordeeld worden.  </w:t>
      </w:r>
    </w:p>
    <w:p w:rsidR="004F704D" w:rsidRDefault="00193537" w:rsidP="00193537">
      <w:r>
        <w:t xml:space="preserve">Het </w:t>
      </w:r>
      <w:r w:rsidRPr="004F704D">
        <w:rPr>
          <w:b/>
        </w:rPr>
        <w:t xml:space="preserve">onderwerp </w:t>
      </w:r>
      <w:r>
        <w:t xml:space="preserve">dat jullie gaan verwerken </w:t>
      </w:r>
      <w:r w:rsidR="004F704D">
        <w:t xml:space="preserve">is ‘ontwikkeling van baby tot bejaarde’. Elk groepje bespreekt in het verslag een andere levensfase. In dit les zijn deze fases al verdeeld over de groepen. </w:t>
      </w:r>
    </w:p>
    <w:p w:rsidR="00CF2203" w:rsidRDefault="00CF2203" w:rsidP="00193537">
      <w:r>
        <w:t>Het verslag moet</w:t>
      </w:r>
      <w:r w:rsidR="004F704D">
        <w:t xml:space="preserve"> uiterlijk </w:t>
      </w:r>
      <w:r>
        <w:t>vrijdag 23 maart voor 00:00 ingeleverd zijn! Anders wordt het een herkansing van een tentamen.</w:t>
      </w:r>
    </w:p>
    <w:p w:rsidR="00CF2203" w:rsidRDefault="00CF2203" w:rsidP="00193537">
      <w:r>
        <w:t xml:space="preserve">Veel succes! </w:t>
      </w:r>
      <w:r>
        <w:sym w:font="Wingdings" w:char="F04A"/>
      </w:r>
    </w:p>
    <w:p w:rsidR="00193537" w:rsidRDefault="00193537" w:rsidP="004F704D">
      <w:pPr>
        <w:pStyle w:val="Kop1"/>
      </w:pPr>
      <w:r>
        <w:t>Lesdoelen</w:t>
      </w:r>
    </w:p>
    <w:p w:rsidR="00193537" w:rsidRDefault="00193537" w:rsidP="00193537">
      <w:r>
        <w:t>De leerlingen:</w:t>
      </w:r>
    </w:p>
    <w:p w:rsidR="00193537" w:rsidRDefault="00193537" w:rsidP="00193537">
      <w:pPr>
        <w:pStyle w:val="Lijstalinea"/>
        <w:numPr>
          <w:ilvl w:val="0"/>
          <w:numId w:val="1"/>
        </w:numPr>
      </w:pPr>
      <w:r>
        <w:t>Kunnen online een onderzoeksverslag maken.</w:t>
      </w:r>
    </w:p>
    <w:p w:rsidR="00193537" w:rsidRDefault="00193537" w:rsidP="00193537">
      <w:pPr>
        <w:pStyle w:val="Lijstalinea"/>
        <w:numPr>
          <w:ilvl w:val="0"/>
          <w:numId w:val="1"/>
        </w:numPr>
      </w:pPr>
      <w:r>
        <w:t>Kunnen samenwerkend leren en onderzoeken.</w:t>
      </w:r>
    </w:p>
    <w:p w:rsidR="00193537" w:rsidRDefault="00193537" w:rsidP="00193537">
      <w:pPr>
        <w:pStyle w:val="Lijstalinea"/>
        <w:numPr>
          <w:ilvl w:val="0"/>
          <w:numId w:val="1"/>
        </w:numPr>
      </w:pPr>
      <w:r>
        <w:t>Kunnen de theorie in een onderzoeksverslag werken.</w:t>
      </w:r>
    </w:p>
    <w:p w:rsidR="004F704D" w:rsidRDefault="00193537" w:rsidP="00193537">
      <w:pPr>
        <w:pStyle w:val="Lijstalinea"/>
        <w:numPr>
          <w:ilvl w:val="0"/>
          <w:numId w:val="1"/>
        </w:numPr>
      </w:pPr>
      <w:r>
        <w:t xml:space="preserve">Kunnen het verband leggen tussen het onderwerp </w:t>
      </w:r>
      <w:r w:rsidR="004F704D">
        <w:t>‘ ontwikkeling’ en hun eigen belevingswereld.</w:t>
      </w:r>
    </w:p>
    <w:p w:rsidR="00193537" w:rsidRDefault="004F704D" w:rsidP="00193537">
      <w:pPr>
        <w:pStyle w:val="Lijstalinea"/>
        <w:numPr>
          <w:ilvl w:val="0"/>
          <w:numId w:val="1"/>
        </w:numPr>
      </w:pPr>
      <w:r>
        <w:t>Kunnen reflecteren op het samenwerken, en tips en tops geven aan groepsleden</w:t>
      </w:r>
    </w:p>
    <w:p w:rsidR="00193537" w:rsidRDefault="00193537" w:rsidP="004F704D">
      <w:pPr>
        <w:pStyle w:val="Kop1"/>
      </w:pPr>
      <w:r>
        <w:t>Opdracht</w:t>
      </w:r>
    </w:p>
    <w:p w:rsidR="00253A22" w:rsidRPr="00253A22" w:rsidRDefault="00253A22" w:rsidP="00253A22"/>
    <w:p w:rsidR="009E517A" w:rsidRPr="009E517A" w:rsidRDefault="009E517A" w:rsidP="009E517A">
      <w:pPr>
        <w:pStyle w:val="Lijstalinea"/>
        <w:numPr>
          <w:ilvl w:val="0"/>
          <w:numId w:val="2"/>
        </w:numPr>
        <w:rPr>
          <w:rFonts w:ascii="Calibri" w:hAnsi="Calibri"/>
        </w:rPr>
      </w:pPr>
      <w:r w:rsidRPr="009E517A">
        <w:rPr>
          <w:rFonts w:ascii="Calibri" w:hAnsi="Calibri"/>
        </w:rPr>
        <w:t>Maak groepen van 2 tot 3 leerlingen.</w:t>
      </w:r>
    </w:p>
    <w:p w:rsidR="009E517A" w:rsidRPr="009E517A" w:rsidRDefault="009E517A" w:rsidP="009E517A">
      <w:pPr>
        <w:pStyle w:val="Lijstalinea"/>
        <w:numPr>
          <w:ilvl w:val="0"/>
          <w:numId w:val="2"/>
        </w:numPr>
        <w:rPr>
          <w:rFonts w:ascii="Calibri" w:hAnsi="Calibri"/>
        </w:rPr>
      </w:pPr>
      <w:r w:rsidRPr="009E517A">
        <w:rPr>
          <w:rFonts w:ascii="Calibri" w:hAnsi="Calibri"/>
        </w:rPr>
        <w:t>De bedoeling is dat jullie een onderzoeksverslag gaan maken over het onderwerp ‘ontwikkeling’  .</w:t>
      </w:r>
    </w:p>
    <w:p w:rsidR="009E517A" w:rsidRPr="009E517A" w:rsidRDefault="009E517A" w:rsidP="009E517A">
      <w:pPr>
        <w:pStyle w:val="Lijstalinea"/>
        <w:numPr>
          <w:ilvl w:val="0"/>
          <w:numId w:val="2"/>
        </w:numPr>
        <w:rPr>
          <w:rFonts w:ascii="Calibri" w:hAnsi="Calibri"/>
        </w:rPr>
      </w:pPr>
      <w:r w:rsidRPr="009E517A">
        <w:rPr>
          <w:rFonts w:ascii="Calibri" w:hAnsi="Calibri"/>
        </w:rPr>
        <w:t>Bedenk wat jullie in het verslag willen zetten, en bedenk minimaal 3 hoofdstukken en max. 5 hoofdstukken, over de specifieke levensfase die jullie hebben gekregen (baby, peuter, kleuter, schoolkind, puber, adolescent, volwassen of bejaarde).</w:t>
      </w:r>
    </w:p>
    <w:p w:rsidR="009E517A" w:rsidRPr="009E517A" w:rsidRDefault="009E517A" w:rsidP="009E517A">
      <w:pPr>
        <w:pStyle w:val="Lijstalinea"/>
        <w:numPr>
          <w:ilvl w:val="0"/>
          <w:numId w:val="2"/>
        </w:numPr>
        <w:rPr>
          <w:rFonts w:ascii="Calibri" w:hAnsi="Calibri"/>
        </w:rPr>
      </w:pPr>
      <w:r w:rsidRPr="009E517A">
        <w:rPr>
          <w:rFonts w:ascii="Calibri" w:hAnsi="Calibri"/>
        </w:rPr>
        <w:t>Per hoofdstuk moeten jullie minimaal een half A4’tje geschreven hebben en max 1 A’4.</w:t>
      </w:r>
    </w:p>
    <w:p w:rsidR="009E517A" w:rsidRPr="009E517A" w:rsidRDefault="009E517A" w:rsidP="009E517A">
      <w:pPr>
        <w:pStyle w:val="Lijstalinea"/>
        <w:numPr>
          <w:ilvl w:val="0"/>
          <w:numId w:val="2"/>
        </w:numPr>
        <w:rPr>
          <w:rFonts w:ascii="Calibri" w:hAnsi="Calibri"/>
        </w:rPr>
      </w:pPr>
      <w:r w:rsidRPr="009E517A">
        <w:rPr>
          <w:rFonts w:ascii="Calibri" w:hAnsi="Calibri"/>
        </w:rPr>
        <w:t>Zorg ervoor dat jullie betrouwbare bronnen raadplegen en deze ook in de literatuurlijst zetten!</w:t>
      </w:r>
    </w:p>
    <w:p w:rsidR="009E517A" w:rsidRPr="009E517A" w:rsidRDefault="009E517A" w:rsidP="009E517A">
      <w:pPr>
        <w:pStyle w:val="Lijstalinea"/>
        <w:numPr>
          <w:ilvl w:val="0"/>
          <w:numId w:val="2"/>
        </w:numPr>
        <w:rPr>
          <w:rFonts w:ascii="Calibri" w:hAnsi="Calibri"/>
        </w:rPr>
      </w:pPr>
      <w:r w:rsidRPr="009E517A">
        <w:rPr>
          <w:rFonts w:ascii="Calibri" w:hAnsi="Calibri"/>
        </w:rPr>
        <w:t>Zorg dat je duidelijke afspraken maakt met elkaar en dat je elkaars werk controleert.</w:t>
      </w:r>
    </w:p>
    <w:p w:rsidR="009E517A" w:rsidRPr="009E517A" w:rsidRDefault="009E517A" w:rsidP="009E517A">
      <w:pPr>
        <w:pStyle w:val="Lijstalinea"/>
        <w:numPr>
          <w:ilvl w:val="0"/>
          <w:numId w:val="2"/>
        </w:numPr>
        <w:rPr>
          <w:rFonts w:ascii="Calibri" w:hAnsi="Calibri"/>
        </w:rPr>
      </w:pPr>
      <w:r w:rsidRPr="009E517A">
        <w:rPr>
          <w:rFonts w:ascii="Calibri" w:hAnsi="Calibri"/>
        </w:rPr>
        <w:t xml:space="preserve">Jullie gaan samenwerken in </w:t>
      </w:r>
      <w:proofErr w:type="spellStart"/>
      <w:r w:rsidRPr="009E517A">
        <w:rPr>
          <w:rFonts w:ascii="Calibri" w:hAnsi="Calibri"/>
        </w:rPr>
        <w:t>Trello</w:t>
      </w:r>
      <w:proofErr w:type="spellEnd"/>
      <w:r w:rsidRPr="009E517A">
        <w:rPr>
          <w:rFonts w:ascii="Calibri" w:hAnsi="Calibri"/>
        </w:rPr>
        <w:t xml:space="preserve">, dat is een online programma, waarin je tegelijk samen kunt gaan werken. </w:t>
      </w:r>
      <w:hyperlink r:id="rId11" w:history="1">
        <w:r w:rsidRPr="009E517A">
          <w:rPr>
            <w:rStyle w:val="Hyperlink"/>
            <w:rFonts w:ascii="Calibri" w:hAnsi="Calibri"/>
          </w:rPr>
          <w:t>www.Trello.com</w:t>
        </w:r>
      </w:hyperlink>
      <w:r w:rsidRPr="009E517A">
        <w:rPr>
          <w:rFonts w:ascii="Calibri" w:hAnsi="Calibri"/>
        </w:rPr>
        <w:t xml:space="preserve"> </w:t>
      </w:r>
    </w:p>
    <w:p w:rsidR="009E517A" w:rsidRPr="009E517A" w:rsidRDefault="009E517A" w:rsidP="009E517A">
      <w:pPr>
        <w:pStyle w:val="Lijstalinea"/>
        <w:numPr>
          <w:ilvl w:val="0"/>
          <w:numId w:val="2"/>
        </w:numPr>
        <w:rPr>
          <w:rFonts w:ascii="Calibri" w:hAnsi="Calibri"/>
        </w:rPr>
      </w:pPr>
      <w:r w:rsidRPr="009E517A">
        <w:rPr>
          <w:rFonts w:ascii="Calibri" w:hAnsi="Calibri"/>
        </w:rPr>
        <w:t>Maak een account aan iedereen afzonderlijk.</w:t>
      </w:r>
    </w:p>
    <w:p w:rsidR="009E517A" w:rsidRPr="009E517A" w:rsidRDefault="009E517A" w:rsidP="009E517A">
      <w:pPr>
        <w:pStyle w:val="Lijstalinea"/>
        <w:numPr>
          <w:ilvl w:val="0"/>
          <w:numId w:val="2"/>
        </w:numPr>
        <w:rPr>
          <w:rFonts w:ascii="Calibri" w:hAnsi="Calibri"/>
        </w:rPr>
      </w:pPr>
      <w:r w:rsidRPr="009E517A">
        <w:rPr>
          <w:rFonts w:ascii="Calibri" w:hAnsi="Calibri"/>
        </w:rPr>
        <w:t>1 groepslid maakt een ‘bord ’aan waar je je groepsleden kunt toevoegen.</w:t>
      </w:r>
    </w:p>
    <w:p w:rsidR="009E517A" w:rsidRPr="009E517A" w:rsidRDefault="009E517A" w:rsidP="009E517A">
      <w:pPr>
        <w:pStyle w:val="Lijstalinea"/>
        <w:numPr>
          <w:ilvl w:val="0"/>
          <w:numId w:val="2"/>
        </w:numPr>
        <w:rPr>
          <w:rFonts w:ascii="Calibri" w:hAnsi="Calibri"/>
        </w:rPr>
      </w:pPr>
      <w:r w:rsidRPr="009E517A">
        <w:rPr>
          <w:rFonts w:ascii="Calibri" w:hAnsi="Calibri"/>
        </w:rPr>
        <w:t>In dat bord kun je samenwerken aan de opdracht</w:t>
      </w:r>
    </w:p>
    <w:p w:rsidR="009E517A" w:rsidRPr="009E517A" w:rsidRDefault="009E517A" w:rsidP="009E517A">
      <w:pPr>
        <w:pStyle w:val="Geenafstand"/>
        <w:ind w:left="708"/>
        <w:rPr>
          <w:rFonts w:ascii="Calibri" w:hAnsi="Calibri"/>
        </w:rPr>
      </w:pPr>
      <w:r w:rsidRPr="009E517A">
        <w:rPr>
          <w:rFonts w:ascii="Calibri" w:hAnsi="Calibri"/>
        </w:rPr>
        <w:t>Voor meer uitleg k</w:t>
      </w:r>
      <w:r>
        <w:rPr>
          <w:rFonts w:ascii="Calibri" w:hAnsi="Calibri"/>
        </w:rPr>
        <w:t xml:space="preserve">un je ook deze link raadplegen: </w:t>
      </w:r>
      <w:hyperlink r:id="rId12" w:history="1">
        <w:r w:rsidRPr="009E517A">
          <w:rPr>
            <w:rStyle w:val="Hyperlink"/>
            <w:rFonts w:ascii="Calibri" w:hAnsi="Calibri"/>
          </w:rPr>
          <w:t>https://www.youtube.com/watch?v=ucZBT8YyI9I</w:t>
        </w:r>
      </w:hyperlink>
      <w:r w:rsidRPr="009E517A">
        <w:rPr>
          <w:rFonts w:ascii="Calibri" w:hAnsi="Calibri"/>
        </w:rPr>
        <w:t xml:space="preserve"> </w:t>
      </w:r>
    </w:p>
    <w:p w:rsidR="009E517A" w:rsidRPr="009E517A" w:rsidRDefault="009E517A" w:rsidP="009E517A">
      <w:pPr>
        <w:pStyle w:val="Lijstalinea"/>
        <w:numPr>
          <w:ilvl w:val="0"/>
          <w:numId w:val="2"/>
        </w:numPr>
        <w:rPr>
          <w:rFonts w:ascii="Calibri" w:hAnsi="Calibri"/>
        </w:rPr>
      </w:pPr>
      <w:r w:rsidRPr="009E517A">
        <w:rPr>
          <w:rFonts w:ascii="Calibri" w:hAnsi="Calibri"/>
        </w:rPr>
        <w:t>Het verslag wordt uiterlijk 23 maart op 23:59 ingeleverd voor een individueel cijfer.</w:t>
      </w:r>
    </w:p>
    <w:p w:rsidR="009E517A" w:rsidRPr="009E517A" w:rsidRDefault="009E517A" w:rsidP="009E517A">
      <w:pPr>
        <w:pStyle w:val="Lijstalinea"/>
        <w:numPr>
          <w:ilvl w:val="0"/>
          <w:numId w:val="2"/>
        </w:numPr>
        <w:rPr>
          <w:rFonts w:ascii="Calibri" w:hAnsi="Calibri"/>
        </w:rPr>
      </w:pPr>
      <w:r w:rsidRPr="009E517A">
        <w:rPr>
          <w:rFonts w:ascii="Calibri" w:hAnsi="Calibri"/>
        </w:rPr>
        <w:t>De beoordeling staat in het volgende hoofdstuk beschreven.</w:t>
      </w:r>
    </w:p>
    <w:p w:rsidR="009E517A" w:rsidRPr="009E517A" w:rsidRDefault="009E517A" w:rsidP="009E517A">
      <w:pPr>
        <w:pStyle w:val="Lijstalinea"/>
        <w:numPr>
          <w:ilvl w:val="0"/>
          <w:numId w:val="2"/>
        </w:numPr>
        <w:rPr>
          <w:rFonts w:ascii="Calibri" w:hAnsi="Calibri"/>
        </w:rPr>
      </w:pPr>
      <w:r w:rsidRPr="009E517A">
        <w:rPr>
          <w:rFonts w:ascii="Calibri" w:hAnsi="Calibri"/>
        </w:rPr>
        <w:t>Aan het eind reflecteren jullie op het samenwerken, jullie zetten per persoon in het verslag neer wat goed ging, en wat minder goed ging en daarnaast ook wat je van de opdracht hebt geleerd.</w:t>
      </w:r>
    </w:p>
    <w:p w:rsidR="00253A22" w:rsidRDefault="00253A22" w:rsidP="00253A22">
      <w:pPr>
        <w:pStyle w:val="Lijstalinea"/>
      </w:pPr>
    </w:p>
    <w:p w:rsidR="00253A22" w:rsidRDefault="00253A22" w:rsidP="00253A22">
      <w:pPr>
        <w:pStyle w:val="Lijstalinea"/>
      </w:pPr>
    </w:p>
    <w:p w:rsidR="00193537" w:rsidRDefault="00193537" w:rsidP="00253A22">
      <w:pPr>
        <w:pStyle w:val="Kop1"/>
      </w:pPr>
      <w:r>
        <w:t xml:space="preserve">Beoordeling </w:t>
      </w:r>
    </w:p>
    <w:p w:rsidR="00193537" w:rsidRDefault="00193537" w:rsidP="00193537"/>
    <w:tbl>
      <w:tblPr>
        <w:tblStyle w:val="Tabelraster"/>
        <w:tblW w:w="0" w:type="auto"/>
        <w:tblLook w:val="04A0" w:firstRow="1" w:lastRow="0" w:firstColumn="1" w:lastColumn="0" w:noHBand="0" w:noVBand="1"/>
      </w:tblPr>
      <w:tblGrid>
        <w:gridCol w:w="3549"/>
        <w:gridCol w:w="2690"/>
        <w:gridCol w:w="2456"/>
      </w:tblGrid>
      <w:tr w:rsidR="00D43798" w:rsidTr="00844CDC">
        <w:trPr>
          <w:trHeight w:val="623"/>
        </w:trPr>
        <w:tc>
          <w:tcPr>
            <w:tcW w:w="3549" w:type="dxa"/>
            <w:shd w:val="clear" w:color="auto" w:fill="9BBB59" w:themeFill="accent3"/>
          </w:tcPr>
          <w:p w:rsidR="00D43798" w:rsidRPr="00F616ED" w:rsidRDefault="00D43798" w:rsidP="00374DA7">
            <w:pPr>
              <w:rPr>
                <w:b/>
              </w:rPr>
            </w:pPr>
            <w:r w:rsidRPr="00F616ED">
              <w:rPr>
                <w:b/>
              </w:rPr>
              <w:t>Thema</w:t>
            </w:r>
          </w:p>
        </w:tc>
        <w:tc>
          <w:tcPr>
            <w:tcW w:w="2690" w:type="dxa"/>
            <w:shd w:val="clear" w:color="auto" w:fill="9BBB59" w:themeFill="accent3"/>
          </w:tcPr>
          <w:p w:rsidR="00D43798" w:rsidRDefault="00D43798" w:rsidP="00374DA7">
            <w:r>
              <w:t>Maximale score</w:t>
            </w:r>
          </w:p>
        </w:tc>
        <w:tc>
          <w:tcPr>
            <w:tcW w:w="2456" w:type="dxa"/>
            <w:shd w:val="clear" w:color="auto" w:fill="9BBB59" w:themeFill="accent3"/>
          </w:tcPr>
          <w:p w:rsidR="00D43798" w:rsidRDefault="00D43798" w:rsidP="00374DA7">
            <w:r>
              <w:t>Behaalde score</w:t>
            </w:r>
          </w:p>
        </w:tc>
      </w:tr>
      <w:tr w:rsidR="00D43798" w:rsidTr="00844CDC">
        <w:trPr>
          <w:trHeight w:val="589"/>
        </w:trPr>
        <w:tc>
          <w:tcPr>
            <w:tcW w:w="3549" w:type="dxa"/>
            <w:shd w:val="clear" w:color="auto" w:fill="EAF1DD" w:themeFill="accent3" w:themeFillTint="33"/>
          </w:tcPr>
          <w:p w:rsidR="00D43798" w:rsidRDefault="00D43798" w:rsidP="00374DA7">
            <w:r>
              <w:t xml:space="preserve">Titelblad </w:t>
            </w:r>
          </w:p>
        </w:tc>
        <w:tc>
          <w:tcPr>
            <w:tcW w:w="2690" w:type="dxa"/>
            <w:shd w:val="clear" w:color="auto" w:fill="EAF1DD" w:themeFill="accent3" w:themeFillTint="33"/>
          </w:tcPr>
          <w:p w:rsidR="00D43798" w:rsidRDefault="00D43798" w:rsidP="00374DA7">
            <w:r>
              <w:t>2</w:t>
            </w:r>
          </w:p>
        </w:tc>
        <w:tc>
          <w:tcPr>
            <w:tcW w:w="2456" w:type="dxa"/>
            <w:shd w:val="clear" w:color="auto" w:fill="EAF1DD" w:themeFill="accent3" w:themeFillTint="33"/>
          </w:tcPr>
          <w:p w:rsidR="00D43798" w:rsidRDefault="00D43798" w:rsidP="00374DA7"/>
        </w:tc>
      </w:tr>
      <w:tr w:rsidR="00D43798" w:rsidTr="00844CDC">
        <w:trPr>
          <w:trHeight w:val="623"/>
        </w:trPr>
        <w:tc>
          <w:tcPr>
            <w:tcW w:w="3549" w:type="dxa"/>
            <w:shd w:val="clear" w:color="auto" w:fill="EAF1DD" w:themeFill="accent3" w:themeFillTint="33"/>
          </w:tcPr>
          <w:p w:rsidR="00D43798" w:rsidRDefault="00D43798" w:rsidP="00374DA7">
            <w:r>
              <w:t xml:space="preserve">Inhoudsopgave </w:t>
            </w:r>
          </w:p>
        </w:tc>
        <w:tc>
          <w:tcPr>
            <w:tcW w:w="2690" w:type="dxa"/>
            <w:shd w:val="clear" w:color="auto" w:fill="EAF1DD" w:themeFill="accent3" w:themeFillTint="33"/>
          </w:tcPr>
          <w:p w:rsidR="00D43798" w:rsidRDefault="00D43798" w:rsidP="00374DA7">
            <w:r>
              <w:t>3</w:t>
            </w:r>
          </w:p>
        </w:tc>
        <w:tc>
          <w:tcPr>
            <w:tcW w:w="2456" w:type="dxa"/>
            <w:shd w:val="clear" w:color="auto" w:fill="EAF1DD" w:themeFill="accent3" w:themeFillTint="33"/>
          </w:tcPr>
          <w:p w:rsidR="00D43798" w:rsidRDefault="00D43798" w:rsidP="00374DA7"/>
        </w:tc>
      </w:tr>
      <w:tr w:rsidR="00D43798" w:rsidTr="00844CDC">
        <w:trPr>
          <w:trHeight w:val="623"/>
        </w:trPr>
        <w:tc>
          <w:tcPr>
            <w:tcW w:w="3549" w:type="dxa"/>
            <w:shd w:val="clear" w:color="auto" w:fill="EAF1DD" w:themeFill="accent3" w:themeFillTint="33"/>
          </w:tcPr>
          <w:p w:rsidR="00D43798" w:rsidRDefault="00D43798" w:rsidP="00374DA7">
            <w:r>
              <w:t xml:space="preserve">Inleiding </w:t>
            </w:r>
          </w:p>
        </w:tc>
        <w:tc>
          <w:tcPr>
            <w:tcW w:w="2690" w:type="dxa"/>
            <w:shd w:val="clear" w:color="auto" w:fill="EAF1DD" w:themeFill="accent3" w:themeFillTint="33"/>
          </w:tcPr>
          <w:p w:rsidR="00D43798" w:rsidRDefault="00D43798" w:rsidP="00374DA7">
            <w:r>
              <w:t>5</w:t>
            </w:r>
          </w:p>
        </w:tc>
        <w:tc>
          <w:tcPr>
            <w:tcW w:w="2456" w:type="dxa"/>
            <w:shd w:val="clear" w:color="auto" w:fill="EAF1DD" w:themeFill="accent3" w:themeFillTint="33"/>
          </w:tcPr>
          <w:p w:rsidR="00D43798" w:rsidRDefault="00D43798" w:rsidP="00374DA7"/>
        </w:tc>
      </w:tr>
      <w:tr w:rsidR="00D43798" w:rsidTr="00844CDC">
        <w:trPr>
          <w:trHeight w:val="2326"/>
        </w:trPr>
        <w:tc>
          <w:tcPr>
            <w:tcW w:w="3549" w:type="dxa"/>
            <w:shd w:val="clear" w:color="auto" w:fill="EAF1DD" w:themeFill="accent3" w:themeFillTint="33"/>
          </w:tcPr>
          <w:p w:rsidR="00D43798" w:rsidRDefault="00D43798" w:rsidP="00374DA7">
            <w:r>
              <w:t>Spelling, grammatica, stijl</w:t>
            </w:r>
          </w:p>
        </w:tc>
        <w:tc>
          <w:tcPr>
            <w:tcW w:w="2690" w:type="dxa"/>
            <w:shd w:val="clear" w:color="auto" w:fill="EAF1DD" w:themeFill="accent3" w:themeFillTint="33"/>
          </w:tcPr>
          <w:p w:rsidR="00D43798" w:rsidRDefault="00D43798" w:rsidP="00374DA7">
            <w:r>
              <w:t>10</w:t>
            </w:r>
          </w:p>
        </w:tc>
        <w:tc>
          <w:tcPr>
            <w:tcW w:w="2456" w:type="dxa"/>
            <w:shd w:val="clear" w:color="auto" w:fill="EAF1DD" w:themeFill="accent3" w:themeFillTint="33"/>
          </w:tcPr>
          <w:p w:rsidR="00D43798" w:rsidRDefault="00D43798" w:rsidP="00374DA7"/>
        </w:tc>
      </w:tr>
      <w:tr w:rsidR="00D43798" w:rsidTr="00844CDC">
        <w:trPr>
          <w:trHeight w:val="623"/>
        </w:trPr>
        <w:tc>
          <w:tcPr>
            <w:tcW w:w="3549" w:type="dxa"/>
            <w:shd w:val="clear" w:color="auto" w:fill="EAF1DD" w:themeFill="accent3" w:themeFillTint="33"/>
          </w:tcPr>
          <w:p w:rsidR="00D43798" w:rsidRDefault="00D43798" w:rsidP="00374DA7">
            <w:r>
              <w:t>Illustraties</w:t>
            </w:r>
          </w:p>
        </w:tc>
        <w:tc>
          <w:tcPr>
            <w:tcW w:w="2690" w:type="dxa"/>
            <w:shd w:val="clear" w:color="auto" w:fill="EAF1DD" w:themeFill="accent3" w:themeFillTint="33"/>
          </w:tcPr>
          <w:p w:rsidR="00D43798" w:rsidRDefault="00D43798" w:rsidP="00374DA7">
            <w:r>
              <w:t>5</w:t>
            </w:r>
          </w:p>
        </w:tc>
        <w:tc>
          <w:tcPr>
            <w:tcW w:w="2456" w:type="dxa"/>
            <w:shd w:val="clear" w:color="auto" w:fill="EAF1DD" w:themeFill="accent3" w:themeFillTint="33"/>
          </w:tcPr>
          <w:p w:rsidR="00D43798" w:rsidRDefault="00D43798" w:rsidP="00374DA7"/>
        </w:tc>
      </w:tr>
      <w:tr w:rsidR="00D43798" w:rsidTr="00844CDC">
        <w:trPr>
          <w:trHeight w:val="589"/>
        </w:trPr>
        <w:tc>
          <w:tcPr>
            <w:tcW w:w="3549" w:type="dxa"/>
            <w:shd w:val="clear" w:color="auto" w:fill="EAF1DD" w:themeFill="accent3" w:themeFillTint="33"/>
          </w:tcPr>
          <w:p w:rsidR="00D43798" w:rsidRDefault="00D43798" w:rsidP="00374DA7">
            <w:r>
              <w:t>Hoofdstukken</w:t>
            </w:r>
          </w:p>
        </w:tc>
        <w:tc>
          <w:tcPr>
            <w:tcW w:w="2690" w:type="dxa"/>
            <w:shd w:val="clear" w:color="auto" w:fill="EAF1DD" w:themeFill="accent3" w:themeFillTint="33"/>
          </w:tcPr>
          <w:p w:rsidR="00D43798" w:rsidRDefault="00D43798" w:rsidP="00374DA7">
            <w:r>
              <w:t>15</w:t>
            </w:r>
          </w:p>
        </w:tc>
        <w:tc>
          <w:tcPr>
            <w:tcW w:w="2456" w:type="dxa"/>
            <w:shd w:val="clear" w:color="auto" w:fill="EAF1DD" w:themeFill="accent3" w:themeFillTint="33"/>
          </w:tcPr>
          <w:p w:rsidR="00D43798" w:rsidRDefault="00D43798" w:rsidP="00374DA7"/>
        </w:tc>
      </w:tr>
      <w:tr w:rsidR="00D43798" w:rsidTr="00844CDC">
        <w:trPr>
          <w:trHeight w:val="589"/>
        </w:trPr>
        <w:tc>
          <w:tcPr>
            <w:tcW w:w="3549" w:type="dxa"/>
            <w:shd w:val="clear" w:color="auto" w:fill="EAF1DD" w:themeFill="accent3" w:themeFillTint="33"/>
          </w:tcPr>
          <w:p w:rsidR="00D43798" w:rsidRDefault="009E517A" w:rsidP="00374DA7">
            <w:r>
              <w:t>B</w:t>
            </w:r>
            <w:r w:rsidR="00D43798">
              <w:t>ronvermelding</w:t>
            </w:r>
          </w:p>
        </w:tc>
        <w:tc>
          <w:tcPr>
            <w:tcW w:w="2690" w:type="dxa"/>
            <w:shd w:val="clear" w:color="auto" w:fill="EAF1DD" w:themeFill="accent3" w:themeFillTint="33"/>
          </w:tcPr>
          <w:p w:rsidR="00D43798" w:rsidRDefault="00D43798" w:rsidP="00374DA7">
            <w:r>
              <w:t>5</w:t>
            </w:r>
          </w:p>
        </w:tc>
        <w:tc>
          <w:tcPr>
            <w:tcW w:w="2456" w:type="dxa"/>
            <w:shd w:val="clear" w:color="auto" w:fill="EAF1DD" w:themeFill="accent3" w:themeFillTint="33"/>
          </w:tcPr>
          <w:p w:rsidR="00D43798" w:rsidRDefault="00D43798" w:rsidP="00374DA7"/>
        </w:tc>
      </w:tr>
      <w:tr w:rsidR="00D43798" w:rsidTr="00844CDC">
        <w:trPr>
          <w:trHeight w:val="623"/>
        </w:trPr>
        <w:tc>
          <w:tcPr>
            <w:tcW w:w="3549" w:type="dxa"/>
            <w:shd w:val="clear" w:color="auto" w:fill="EAF1DD" w:themeFill="accent3" w:themeFillTint="33"/>
          </w:tcPr>
          <w:p w:rsidR="00D43798" w:rsidRDefault="009E517A" w:rsidP="00374DA7">
            <w:r>
              <w:t>R</w:t>
            </w:r>
            <w:bookmarkStart w:id="0" w:name="_GoBack"/>
            <w:bookmarkEnd w:id="0"/>
            <w:r w:rsidR="00D43798">
              <w:t>eflectie</w:t>
            </w:r>
          </w:p>
        </w:tc>
        <w:tc>
          <w:tcPr>
            <w:tcW w:w="2690" w:type="dxa"/>
            <w:shd w:val="clear" w:color="auto" w:fill="EAF1DD" w:themeFill="accent3" w:themeFillTint="33"/>
          </w:tcPr>
          <w:p w:rsidR="00D43798" w:rsidRDefault="00D43798" w:rsidP="00374DA7">
            <w:r>
              <w:t>10</w:t>
            </w:r>
          </w:p>
        </w:tc>
        <w:tc>
          <w:tcPr>
            <w:tcW w:w="2456" w:type="dxa"/>
            <w:shd w:val="clear" w:color="auto" w:fill="EAF1DD" w:themeFill="accent3" w:themeFillTint="33"/>
          </w:tcPr>
          <w:p w:rsidR="00D43798" w:rsidRDefault="00D43798" w:rsidP="00374DA7"/>
        </w:tc>
      </w:tr>
      <w:tr w:rsidR="00D43798" w:rsidTr="00844CDC">
        <w:trPr>
          <w:trHeight w:val="623"/>
        </w:trPr>
        <w:tc>
          <w:tcPr>
            <w:tcW w:w="3549" w:type="dxa"/>
            <w:shd w:val="clear" w:color="auto" w:fill="EAF1DD" w:themeFill="accent3" w:themeFillTint="33"/>
          </w:tcPr>
          <w:p w:rsidR="00D43798" w:rsidRDefault="00D43798" w:rsidP="00374DA7">
            <w:r>
              <w:t>Bonuspunten</w:t>
            </w:r>
          </w:p>
        </w:tc>
        <w:tc>
          <w:tcPr>
            <w:tcW w:w="2690" w:type="dxa"/>
            <w:shd w:val="clear" w:color="auto" w:fill="EAF1DD" w:themeFill="accent3" w:themeFillTint="33"/>
          </w:tcPr>
          <w:p w:rsidR="00D43798" w:rsidRDefault="00D43798" w:rsidP="00374DA7">
            <w:r>
              <w:t>5</w:t>
            </w:r>
          </w:p>
        </w:tc>
        <w:tc>
          <w:tcPr>
            <w:tcW w:w="2456" w:type="dxa"/>
            <w:shd w:val="clear" w:color="auto" w:fill="EAF1DD" w:themeFill="accent3" w:themeFillTint="33"/>
          </w:tcPr>
          <w:p w:rsidR="00D43798" w:rsidRDefault="00D43798" w:rsidP="00374DA7"/>
        </w:tc>
      </w:tr>
      <w:tr w:rsidR="00D43798" w:rsidTr="00844CDC">
        <w:trPr>
          <w:trHeight w:val="623"/>
        </w:trPr>
        <w:tc>
          <w:tcPr>
            <w:tcW w:w="3549" w:type="dxa"/>
            <w:shd w:val="clear" w:color="auto" w:fill="BFBFBF" w:themeFill="background1" w:themeFillShade="BF"/>
          </w:tcPr>
          <w:p w:rsidR="00D43798" w:rsidRDefault="00D43798" w:rsidP="00374DA7">
            <w:r>
              <w:t>Eindscore</w:t>
            </w:r>
          </w:p>
        </w:tc>
        <w:tc>
          <w:tcPr>
            <w:tcW w:w="2690" w:type="dxa"/>
            <w:shd w:val="clear" w:color="auto" w:fill="BFBFBF" w:themeFill="background1" w:themeFillShade="BF"/>
          </w:tcPr>
          <w:p w:rsidR="00D43798" w:rsidRDefault="00D43798" w:rsidP="00374DA7">
            <w:r>
              <w:t>50</w:t>
            </w:r>
          </w:p>
        </w:tc>
        <w:tc>
          <w:tcPr>
            <w:tcW w:w="2456" w:type="dxa"/>
            <w:shd w:val="clear" w:color="auto" w:fill="BFBFBF" w:themeFill="background1" w:themeFillShade="BF"/>
          </w:tcPr>
          <w:p w:rsidR="00D43798" w:rsidRDefault="00D43798" w:rsidP="00374DA7"/>
        </w:tc>
      </w:tr>
    </w:tbl>
    <w:p w:rsidR="00193537" w:rsidRDefault="00D43798" w:rsidP="00193537">
      <w:r>
        <w:t>Aantal punten delen door 50 *10 = eindcijfer</w:t>
      </w:r>
    </w:p>
    <w:p w:rsidR="008F661F" w:rsidRDefault="008F661F"/>
    <w:sectPr w:rsidR="008F661F" w:rsidSect="00386BBE">
      <w:head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537" w:rsidRDefault="00193537" w:rsidP="00193537">
      <w:pPr>
        <w:spacing w:after="0" w:line="240" w:lineRule="auto"/>
      </w:pPr>
      <w:r>
        <w:separator/>
      </w:r>
    </w:p>
  </w:endnote>
  <w:endnote w:type="continuationSeparator" w:id="0">
    <w:p w:rsidR="00193537" w:rsidRDefault="00193537" w:rsidP="00193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537" w:rsidRDefault="00193537" w:rsidP="00193537">
      <w:pPr>
        <w:spacing w:after="0" w:line="240" w:lineRule="auto"/>
      </w:pPr>
      <w:r>
        <w:separator/>
      </w:r>
    </w:p>
  </w:footnote>
  <w:footnote w:type="continuationSeparator" w:id="0">
    <w:p w:rsidR="00193537" w:rsidRDefault="00193537" w:rsidP="001935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537" w:rsidRDefault="00193537">
    <w:pPr>
      <w:pStyle w:val="Koptekst"/>
    </w:pPr>
    <w:r>
      <w:t>Online samenwerken</w:t>
    </w:r>
  </w:p>
  <w:p w:rsidR="00193537" w:rsidRDefault="0019353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E7667"/>
    <w:multiLevelType w:val="hybridMultilevel"/>
    <w:tmpl w:val="DAB4B91A"/>
    <w:lvl w:ilvl="0" w:tplc="D5A2249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369606A"/>
    <w:multiLevelType w:val="hybridMultilevel"/>
    <w:tmpl w:val="EC6EFA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86BBE"/>
    <w:rsid w:val="00193537"/>
    <w:rsid w:val="00253A22"/>
    <w:rsid w:val="00386BBE"/>
    <w:rsid w:val="004F704D"/>
    <w:rsid w:val="005240CA"/>
    <w:rsid w:val="006E442F"/>
    <w:rsid w:val="00820DE2"/>
    <w:rsid w:val="00844CDC"/>
    <w:rsid w:val="008E4FD7"/>
    <w:rsid w:val="008F661F"/>
    <w:rsid w:val="009E517A"/>
    <w:rsid w:val="00A43FCE"/>
    <w:rsid w:val="00CF2203"/>
    <w:rsid w:val="00D43798"/>
    <w:rsid w:val="00E32FE8"/>
    <w:rsid w:val="00E74B8B"/>
    <w:rsid w:val="00F616ED"/>
    <w:rsid w:val="00FE2D6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0DE2"/>
  </w:style>
  <w:style w:type="paragraph" w:styleId="Kop1">
    <w:name w:val="heading 1"/>
    <w:basedOn w:val="Standaard"/>
    <w:next w:val="Standaard"/>
    <w:link w:val="Kop1Char"/>
    <w:uiPriority w:val="9"/>
    <w:qFormat/>
    <w:rsid w:val="001935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86BB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86BBE"/>
    <w:rPr>
      <w:rFonts w:eastAsiaTheme="minorEastAsia"/>
      <w:lang w:eastAsia="nl-NL"/>
    </w:rPr>
  </w:style>
  <w:style w:type="paragraph" w:styleId="Ballontekst">
    <w:name w:val="Balloon Text"/>
    <w:basedOn w:val="Standaard"/>
    <w:link w:val="BallontekstChar"/>
    <w:uiPriority w:val="99"/>
    <w:semiHidden/>
    <w:unhideWhenUsed/>
    <w:rsid w:val="00386B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6BBE"/>
    <w:rPr>
      <w:rFonts w:ascii="Tahoma" w:hAnsi="Tahoma" w:cs="Tahoma"/>
      <w:sz w:val="16"/>
      <w:szCs w:val="16"/>
    </w:rPr>
  </w:style>
  <w:style w:type="paragraph" w:styleId="Titel">
    <w:name w:val="Title"/>
    <w:basedOn w:val="Standaard"/>
    <w:next w:val="Standaard"/>
    <w:link w:val="TitelChar"/>
    <w:uiPriority w:val="10"/>
    <w:qFormat/>
    <w:rsid w:val="00386B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386BBE"/>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386BBE"/>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386BBE"/>
    <w:rPr>
      <w:rFonts w:asciiTheme="majorHAnsi" w:eastAsiaTheme="majorEastAsia" w:hAnsiTheme="majorHAnsi" w:cstheme="majorBidi"/>
      <w:i/>
      <w:iCs/>
      <w:color w:val="4F81BD" w:themeColor="accent1"/>
      <w:spacing w:val="15"/>
      <w:sz w:val="24"/>
      <w:szCs w:val="24"/>
      <w:lang w:eastAsia="nl-NL"/>
    </w:rPr>
  </w:style>
  <w:style w:type="paragraph" w:styleId="Lijstalinea">
    <w:name w:val="List Paragraph"/>
    <w:basedOn w:val="Standaard"/>
    <w:uiPriority w:val="34"/>
    <w:qFormat/>
    <w:rsid w:val="00193537"/>
    <w:pPr>
      <w:spacing w:after="0" w:line="240" w:lineRule="auto"/>
      <w:ind w:left="720"/>
      <w:contextualSpacing/>
    </w:pPr>
  </w:style>
  <w:style w:type="table" w:styleId="Tabelraster">
    <w:name w:val="Table Grid"/>
    <w:basedOn w:val="Standaardtabel"/>
    <w:uiPriority w:val="59"/>
    <w:rsid w:val="00193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1935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3537"/>
  </w:style>
  <w:style w:type="paragraph" w:styleId="Voettekst">
    <w:name w:val="footer"/>
    <w:basedOn w:val="Standaard"/>
    <w:link w:val="VoettekstChar"/>
    <w:uiPriority w:val="99"/>
    <w:unhideWhenUsed/>
    <w:rsid w:val="001935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3537"/>
  </w:style>
  <w:style w:type="character" w:customStyle="1" w:styleId="Kop1Char">
    <w:name w:val="Kop 1 Char"/>
    <w:basedOn w:val="Standaardalinea-lettertype"/>
    <w:link w:val="Kop1"/>
    <w:uiPriority w:val="9"/>
    <w:rsid w:val="00193537"/>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9E51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935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86BB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86BBE"/>
    <w:rPr>
      <w:rFonts w:eastAsiaTheme="minorEastAsia"/>
      <w:lang w:eastAsia="nl-NL"/>
    </w:rPr>
  </w:style>
  <w:style w:type="paragraph" w:styleId="Ballontekst">
    <w:name w:val="Balloon Text"/>
    <w:basedOn w:val="Standaard"/>
    <w:link w:val="BallontekstChar"/>
    <w:uiPriority w:val="99"/>
    <w:semiHidden/>
    <w:unhideWhenUsed/>
    <w:rsid w:val="00386B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6BBE"/>
    <w:rPr>
      <w:rFonts w:ascii="Tahoma" w:hAnsi="Tahoma" w:cs="Tahoma"/>
      <w:sz w:val="16"/>
      <w:szCs w:val="16"/>
    </w:rPr>
  </w:style>
  <w:style w:type="paragraph" w:styleId="Titel">
    <w:name w:val="Title"/>
    <w:basedOn w:val="Standaard"/>
    <w:next w:val="Standaard"/>
    <w:link w:val="TitelChar"/>
    <w:uiPriority w:val="10"/>
    <w:qFormat/>
    <w:rsid w:val="00386B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386BBE"/>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386BBE"/>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386BBE"/>
    <w:rPr>
      <w:rFonts w:asciiTheme="majorHAnsi" w:eastAsiaTheme="majorEastAsia" w:hAnsiTheme="majorHAnsi" w:cstheme="majorBidi"/>
      <w:i/>
      <w:iCs/>
      <w:color w:val="4F81BD" w:themeColor="accent1"/>
      <w:spacing w:val="15"/>
      <w:sz w:val="24"/>
      <w:szCs w:val="24"/>
      <w:lang w:eastAsia="nl-NL"/>
    </w:rPr>
  </w:style>
  <w:style w:type="paragraph" w:styleId="Lijstalinea">
    <w:name w:val="List Paragraph"/>
    <w:basedOn w:val="Standaard"/>
    <w:uiPriority w:val="34"/>
    <w:qFormat/>
    <w:rsid w:val="00193537"/>
    <w:pPr>
      <w:spacing w:after="0" w:line="240" w:lineRule="auto"/>
      <w:ind w:left="720"/>
      <w:contextualSpacing/>
    </w:pPr>
  </w:style>
  <w:style w:type="table" w:styleId="Tabelraster">
    <w:name w:val="Table Grid"/>
    <w:basedOn w:val="Standaardtabel"/>
    <w:uiPriority w:val="59"/>
    <w:rsid w:val="00193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1935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3537"/>
  </w:style>
  <w:style w:type="paragraph" w:styleId="Voettekst">
    <w:name w:val="footer"/>
    <w:basedOn w:val="Standaard"/>
    <w:link w:val="VoettekstChar"/>
    <w:uiPriority w:val="99"/>
    <w:unhideWhenUsed/>
    <w:rsid w:val="001935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3537"/>
  </w:style>
  <w:style w:type="character" w:customStyle="1" w:styleId="Kop1Char">
    <w:name w:val="Kop 1 Char"/>
    <w:basedOn w:val="Standaardalinea-lettertype"/>
    <w:link w:val="Kop1"/>
    <w:uiPriority w:val="9"/>
    <w:rsid w:val="0019353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youtube.com/watch?v=ucZBT8YyI9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rello.com" TargetMode="External"/><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90EFE"/>
    <w:rsid w:val="0013657C"/>
    <w:rsid w:val="00590EF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657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DD1601ECD56438B85404AD749CFAED1">
    <w:name w:val="FDD1601ECD56438B85404AD749CFAED1"/>
    <w:rsid w:val="00590EFE"/>
  </w:style>
  <w:style w:type="paragraph" w:customStyle="1" w:styleId="DF0E6ED250614DADAB410A4246E97D1E">
    <w:name w:val="DF0E6ED250614DADAB410A4246E97D1E"/>
    <w:rsid w:val="00590EFE"/>
  </w:style>
  <w:style w:type="paragraph" w:customStyle="1" w:styleId="560776A8FE9D4A8D879171586B92ACAD">
    <w:name w:val="560776A8FE9D4A8D879171586B92ACAD"/>
    <w:rsid w:val="00590EFE"/>
  </w:style>
  <w:style w:type="paragraph" w:customStyle="1" w:styleId="0EEB683461AB499796198FB7FCEDF33F">
    <w:name w:val="0EEB683461AB499796198FB7FCEDF33F"/>
    <w:rsid w:val="00590EFE"/>
  </w:style>
  <w:style w:type="paragraph" w:customStyle="1" w:styleId="DEBC10F3093048EB96EAA202E2221008">
    <w:name w:val="DEBC10F3093048EB96EAA202E2221008"/>
    <w:rsid w:val="00590EFE"/>
  </w:style>
  <w:style w:type="paragraph" w:customStyle="1" w:styleId="FE929B5CBAA54FC688DBDCEB499117AF">
    <w:name w:val="FE929B5CBAA54FC688DBDCEB499117AF"/>
    <w:rsid w:val="00590EFE"/>
  </w:style>
  <w:style w:type="paragraph" w:customStyle="1" w:styleId="12E6029E09D7456583A9F622ADE936A2">
    <w:name w:val="12E6029E09D7456583A9F622ADE936A2"/>
    <w:rsid w:val="00590EFE"/>
  </w:style>
  <w:style w:type="paragraph" w:customStyle="1" w:styleId="05A30173FDC04F6DB9F8C643111F9561">
    <w:name w:val="05A30173FDC04F6DB9F8C643111F9561"/>
    <w:rsid w:val="00590EFE"/>
  </w:style>
  <w:style w:type="paragraph" w:customStyle="1" w:styleId="AE8B3B39021C4D3EBF2B012626163E69">
    <w:name w:val="AE8B3B39021C4D3EBF2B012626163E69"/>
    <w:rsid w:val="00590EFE"/>
  </w:style>
  <w:style w:type="paragraph" w:customStyle="1" w:styleId="22BF4D27A60B4160A8804E191B75CAF3">
    <w:name w:val="22BF4D27A60B4160A8804E191B75CAF3"/>
    <w:rsid w:val="00590EFE"/>
  </w:style>
  <w:style w:type="paragraph" w:customStyle="1" w:styleId="0B6C98BE6F9E463FA1002137092E5053">
    <w:name w:val="0B6C98BE6F9E463FA1002137092E5053"/>
    <w:rsid w:val="00590EFE"/>
  </w:style>
  <w:style w:type="paragraph" w:customStyle="1" w:styleId="402E63AB1F784844B1A4BD7FA132971B">
    <w:name w:val="402E63AB1F784844B1A4BD7FA132971B"/>
    <w:rsid w:val="00590EFE"/>
  </w:style>
  <w:style w:type="paragraph" w:customStyle="1" w:styleId="426698BE3C224CD0A154022F351DDE45">
    <w:name w:val="426698BE3C224CD0A154022F351DDE45"/>
    <w:rsid w:val="00590EFE"/>
  </w:style>
  <w:style w:type="paragraph" w:customStyle="1" w:styleId="97069D53B17F47319F00E44947D35D4A">
    <w:name w:val="97069D53B17F47319F00E44947D35D4A"/>
    <w:rsid w:val="00590EFE"/>
  </w:style>
  <w:style w:type="paragraph" w:customStyle="1" w:styleId="023A7A77694C468D91E97EBE2BEADF17">
    <w:name w:val="023A7A77694C468D91E97EBE2BEADF17"/>
    <w:rsid w:val="00590EFE"/>
  </w:style>
  <w:style w:type="paragraph" w:customStyle="1" w:styleId="1E9FA8CFC64F4F8D88ED08D644C49B92">
    <w:name w:val="1E9FA8CFC64F4F8D88ED08D644C49B92"/>
    <w:rsid w:val="00590EFE"/>
  </w:style>
  <w:style w:type="paragraph" w:customStyle="1" w:styleId="41158DB237F34C7DADAEA8391CBFE6B8">
    <w:name w:val="41158DB237F34C7DADAEA8391CBFE6B8"/>
    <w:rsid w:val="00590EFE"/>
  </w:style>
  <w:style w:type="paragraph" w:customStyle="1" w:styleId="EC0E38B963854B0FAEC43BB233FDC437">
    <w:name w:val="EC0E38B963854B0FAEC43BB233FDC437"/>
    <w:rsid w:val="00590EFE"/>
  </w:style>
  <w:style w:type="paragraph" w:customStyle="1" w:styleId="BC43795214644267A4C1F2571B15452E">
    <w:name w:val="BC43795214644267A4C1F2571B15452E"/>
    <w:rsid w:val="00590EFE"/>
  </w:style>
  <w:style w:type="paragraph" w:customStyle="1" w:styleId="528AF7436C0E4767AF2892914FAF0CC1">
    <w:name w:val="528AF7436C0E4767AF2892914FAF0CC1"/>
    <w:rsid w:val="00590EFE"/>
  </w:style>
  <w:style w:type="paragraph" w:customStyle="1" w:styleId="311BD95E540648F0804578B6B26A7ABA">
    <w:name w:val="311BD95E540648F0804578B6B26A7ABA"/>
    <w:rsid w:val="00590EFE"/>
  </w:style>
  <w:style w:type="paragraph" w:customStyle="1" w:styleId="75117F5B87064B378760E17D9B6EB017">
    <w:name w:val="75117F5B87064B378760E17D9B6EB017"/>
    <w:rsid w:val="00590EFE"/>
  </w:style>
  <w:style w:type="paragraph" w:customStyle="1" w:styleId="197EAD3C07B54959872BDED8DA924908">
    <w:name w:val="197EAD3C07B54959872BDED8DA924908"/>
    <w:rsid w:val="00590EFE"/>
  </w:style>
  <w:style w:type="paragraph" w:customStyle="1" w:styleId="703B1850C87D4499B126B434B62247E3">
    <w:name w:val="703B1850C87D4499B126B434B62247E3"/>
    <w:rsid w:val="00590EFE"/>
  </w:style>
  <w:style w:type="paragraph" w:customStyle="1" w:styleId="4F74E625DBFF40F5877823A11502848E">
    <w:name w:val="4F74E625DBFF40F5877823A11502848E"/>
    <w:rsid w:val="00590EF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deze opdracht gaan leerlingen in groepjes van twee of drie leerlingen online samenwerken in Trello. Middels deze opdracht leren leerlingen om aan bepaalde competenties te werken (samenwerken, reflecteren, werken met ICT).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5C8835-E456-480F-A1BA-1E84204D6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438E393D.dotm</Template>
  <TotalTime>3</TotalTime>
  <Pages>3</Pages>
  <Words>460</Words>
  <Characters>2535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Diakonessenhuis</Company>
  <LinksUpToDate>false</LinksUpToDate>
  <CharactersWithSpaces>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samenwerken</dc:title>
  <dc:subject>Vakdidactiek: Biologie met ICT</dc:subject>
  <dc:creator>Dina Ismail</dc:creator>
  <cp:lastModifiedBy>Dina Ismail</cp:lastModifiedBy>
  <cp:revision>4</cp:revision>
  <dcterms:created xsi:type="dcterms:W3CDTF">2018-03-13T18:12:00Z</dcterms:created>
  <dcterms:modified xsi:type="dcterms:W3CDTF">2018-03-22T14:06:00Z</dcterms:modified>
</cp:coreProperties>
</file>